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>Idea # 6. Bent Pieces  On the Table with Fusible Fleece.</w:t>
      </w: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>Bent Pieces Christmas Table Runner  21” x 60” or your size.</w:t>
      </w:r>
    </w:p>
    <w:p w:rsidR="000E0091" w:rsidRDefault="000E0091">
      <w:pPr>
        <w:rPr>
          <w:sz w:val="28"/>
          <w:szCs w:val="28"/>
        </w:rPr>
      </w:pPr>
      <w:r w:rsidRPr="003C5874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34.75pt;height:207pt;visibility:visible">
            <v:imagedata r:id="rId4" o:title=""/>
          </v:shape>
        </w:pict>
      </w: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>Make 4 Bent Pieces blocks: trim to your size and add sashing and border.</w:t>
      </w: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 xml:space="preserve">As shown: 2 block fabrics: ½ yd. each or 2 FQs of each. Sashing: 2 – 1 ¾” x 17 ½” (or your size). </w:t>
      </w: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>Border 5 – 2 ½” strips.  Batting:  Pellon Fusible Thermolan Plus TP971F.  Your size or 22” x 61”</w:t>
      </w:r>
      <w:bookmarkStart w:id="0" w:name="_GoBack"/>
      <w:bookmarkEnd w:id="0"/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>1.Bent Pieces pattern, page 1. Make 4 blocks following instructions. Stop after #7.</w:t>
      </w: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>2. Square all blocks to the same height (shown 17 ½”).</w:t>
      </w: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>3. Square width on each block to 14” (+/- ½” or your size); they can be different widths.</w:t>
      </w:r>
    </w:p>
    <w:p w:rsidR="000E0091" w:rsidRDefault="000E0091">
      <w:pPr>
        <w:rPr>
          <w:sz w:val="28"/>
          <w:szCs w:val="28"/>
        </w:rPr>
      </w:pPr>
      <w:r w:rsidRPr="003C5874">
        <w:rPr>
          <w:noProof/>
          <w:sz w:val="28"/>
          <w:szCs w:val="28"/>
        </w:rPr>
        <w:pict>
          <v:shape id="Picture 6" o:spid="_x0000_i1026" type="#_x0000_t75" style="width:534.75pt;height:195.75pt;visibility:visible">
            <v:imagedata r:id="rId5" o:title=""/>
          </v:shape>
        </w:pict>
      </w: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>3. Stitch blocks and sashing together as shown or create a new layout.</w:t>
      </w:r>
    </w:p>
    <w:p w:rsidR="000E0091" w:rsidRDefault="000E0091">
      <w:pPr>
        <w:rPr>
          <w:sz w:val="28"/>
          <w:szCs w:val="28"/>
        </w:rPr>
      </w:pPr>
      <w:r w:rsidRPr="003C5874">
        <w:rPr>
          <w:noProof/>
          <w:sz w:val="28"/>
          <w:szCs w:val="28"/>
        </w:rPr>
        <w:pict>
          <v:shape id="Picture 7" o:spid="_x0000_i1027" type="#_x0000_t75" style="width:509.25pt;height:162.75pt;visibility:visible">
            <v:imagedata r:id="rId6" o:title="" croptop="19783f" cropbottom="18934f" cropleft="1546f" cropright="2183f"/>
          </v:shape>
        </w:pict>
      </w: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>4. Cut 2 borders segments your height.  Stitch 2 short borders and press to border.</w:t>
      </w:r>
    </w:p>
    <w:p w:rsidR="000E0091" w:rsidRDefault="000E0091">
      <w:pPr>
        <w:rPr>
          <w:sz w:val="28"/>
          <w:szCs w:val="28"/>
        </w:rPr>
      </w:pPr>
      <w:r w:rsidRPr="003C5874">
        <w:rPr>
          <w:noProof/>
          <w:sz w:val="28"/>
          <w:szCs w:val="28"/>
        </w:rPr>
        <w:pict>
          <v:shape id="Picture 8" o:spid="_x0000_i1028" type="#_x0000_t75" style="width:534.75pt;height:174.75pt;visibility:visible">
            <v:imagedata r:id="rId7" o:title=""/>
          </v:shape>
        </w:pict>
      </w: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>5. Measure the length. Cut 2 long borders to size, stitch to project and press to border.</w:t>
      </w:r>
    </w:p>
    <w:p w:rsidR="000E0091" w:rsidRDefault="000E0091">
      <w:pPr>
        <w:rPr>
          <w:sz w:val="28"/>
          <w:szCs w:val="28"/>
        </w:rPr>
      </w:pPr>
      <w:r w:rsidRPr="003C5874">
        <w:rPr>
          <w:noProof/>
          <w:sz w:val="28"/>
          <w:szCs w:val="28"/>
        </w:rPr>
        <w:pict>
          <v:shape id="Picture 9" o:spid="_x0000_i1029" type="#_x0000_t75" style="width:540pt;height:220.5pt;visibility:visible">
            <v:imagedata r:id="rId8" o:title=""/>
          </v:shape>
        </w:pict>
      </w: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>6. We fused the Thermolam and didn’t use a backing. We stitched in the ditch on the sashing and then quilted wavy lines with metallic thread and stitched in the ditch around the border.</w:t>
      </w:r>
    </w:p>
    <w:p w:rsidR="000E0091" w:rsidRDefault="000E0091">
      <w:pPr>
        <w:rPr>
          <w:sz w:val="28"/>
          <w:szCs w:val="28"/>
        </w:rPr>
      </w:pPr>
      <w:r w:rsidRPr="003C5874">
        <w:rPr>
          <w:noProof/>
          <w:sz w:val="28"/>
          <w:szCs w:val="28"/>
        </w:rPr>
        <w:pict>
          <v:shape id="Picture 10" o:spid="_x0000_i1030" type="#_x0000_t75" style="width:5in;height:270pt;visibility:visible">
            <v:imagedata r:id="rId9" o:title=""/>
          </v:shape>
        </w:pict>
      </w:r>
      <w:r>
        <w:rPr>
          <w:sz w:val="28"/>
          <w:szCs w:val="28"/>
        </w:rPr>
        <w:t xml:space="preserve"> </w:t>
      </w: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  <w:r w:rsidRPr="003C5874">
        <w:rPr>
          <w:noProof/>
          <w:sz w:val="28"/>
          <w:szCs w:val="28"/>
        </w:rPr>
        <w:pict>
          <v:shape id="Picture 11" o:spid="_x0000_i1031" type="#_x0000_t75" style="width:534.75pt;height:405pt;visibility:visible">
            <v:imagedata r:id="rId10" o:title=""/>
          </v:shape>
        </w:pict>
      </w: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>7. We squared the borders and then stitched ½” from the outside edge. Finally, we used a decorative blade ¼” from the stitching line and trimmed the border.</w:t>
      </w: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  <w:r w:rsidRPr="003C5874">
        <w:rPr>
          <w:noProof/>
          <w:sz w:val="28"/>
          <w:szCs w:val="28"/>
        </w:rPr>
        <w:pict>
          <v:shape id="Picture 2" o:spid="_x0000_i1032" type="#_x0000_t75" style="width:534.75pt;height:405pt;visibility:visible">
            <v:imagedata r:id="rId11" o:title=""/>
          </v:shape>
        </w:pict>
      </w: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 xml:space="preserve">Ready to celebrate the season.  Tree fabrics are Enchantment by Laurel Birch for Clothworks    </w:t>
      </w:r>
      <w:hyperlink r:id="rId12" w:history="1">
        <w:r w:rsidRPr="00102970">
          <w:rPr>
            <w:rStyle w:val="Hyperlink"/>
            <w:sz w:val="28"/>
            <w:szCs w:val="28"/>
          </w:rPr>
          <w:t>www.clothworks.com</w:t>
        </w:r>
      </w:hyperlink>
      <w:r>
        <w:rPr>
          <w:sz w:val="28"/>
          <w:szCs w:val="28"/>
        </w:rPr>
        <w:t xml:space="preserve">  </w:t>
      </w:r>
    </w:p>
    <w:p w:rsidR="000E0091" w:rsidRDefault="000E009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</w:p>
    <w:p w:rsidR="000E0091" w:rsidRDefault="000E0091">
      <w:pPr>
        <w:rPr>
          <w:sz w:val="28"/>
          <w:szCs w:val="28"/>
        </w:rPr>
      </w:pPr>
    </w:p>
    <w:p w:rsidR="000E0091" w:rsidRPr="00E81E19" w:rsidRDefault="000E0091">
      <w:pPr>
        <w:rPr>
          <w:sz w:val="28"/>
          <w:szCs w:val="28"/>
        </w:rPr>
      </w:pPr>
    </w:p>
    <w:sectPr w:rsidR="000E0091" w:rsidRPr="00E81E19" w:rsidSect="000302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1E19"/>
    <w:rsid w:val="00030240"/>
    <w:rsid w:val="00040ACA"/>
    <w:rsid w:val="000E0091"/>
    <w:rsid w:val="00102970"/>
    <w:rsid w:val="001B36C9"/>
    <w:rsid w:val="002148AE"/>
    <w:rsid w:val="00264A98"/>
    <w:rsid w:val="003C5874"/>
    <w:rsid w:val="00560E24"/>
    <w:rsid w:val="005A6BD5"/>
    <w:rsid w:val="0068749F"/>
    <w:rsid w:val="006E156C"/>
    <w:rsid w:val="009539EC"/>
    <w:rsid w:val="009D6477"/>
    <w:rsid w:val="00A37DB6"/>
    <w:rsid w:val="00C8563A"/>
    <w:rsid w:val="00DA66ED"/>
    <w:rsid w:val="00E81E19"/>
    <w:rsid w:val="00E8232A"/>
    <w:rsid w:val="00F03E6C"/>
    <w:rsid w:val="00F75E46"/>
    <w:rsid w:val="00F77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ACA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302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024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6E156C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clothwork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209</Words>
  <Characters>1194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Idea # 6</dc:title>
  <dc:subject/>
  <dc:creator>Debbie Bowles</dc:creator>
  <cp:keywords/>
  <dc:description/>
  <cp:lastModifiedBy>jmeyer</cp:lastModifiedBy>
  <cp:revision>2</cp:revision>
  <cp:lastPrinted>2016-11-23T12:48:00Z</cp:lastPrinted>
  <dcterms:created xsi:type="dcterms:W3CDTF">2016-11-25T15:09:00Z</dcterms:created>
  <dcterms:modified xsi:type="dcterms:W3CDTF">2016-11-25T15:09:00Z</dcterms:modified>
</cp:coreProperties>
</file>